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7842B" w14:textId="77777777" w:rsidR="00D02DF2" w:rsidRDefault="00000000">
      <w:pPr>
        <w:pStyle w:val="Textbody"/>
        <w:jc w:val="center"/>
      </w:pPr>
      <w:r>
        <w:t xml:space="preserve">        </w:t>
      </w:r>
      <w:r>
        <w:rPr>
          <w:sz w:val="32"/>
          <w:szCs w:val="32"/>
        </w:rPr>
        <w:t xml:space="preserve"> RASPORED  PREDMETNE  NASTAVE  ZA  IVANOVCE  </w:t>
      </w:r>
      <w:proofErr w:type="spellStart"/>
      <w:r>
        <w:rPr>
          <w:sz w:val="32"/>
          <w:szCs w:val="32"/>
        </w:rPr>
        <w:t>šk.god</w:t>
      </w:r>
      <w:proofErr w:type="spellEnd"/>
      <w:r>
        <w:rPr>
          <w:sz w:val="32"/>
          <w:szCs w:val="32"/>
        </w:rPr>
        <w:t>. 2026./2027.</w:t>
      </w:r>
    </w:p>
    <w:p w14:paraId="0826228B" w14:textId="77777777" w:rsidR="00D02DF2" w:rsidRDefault="00D02DF2">
      <w:pPr>
        <w:pStyle w:val="Textbody"/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32"/>
      </w:tblGrid>
      <w:tr w:rsidR="00D02DF2" w14:paraId="46060FD8" w14:textId="77777777">
        <w:tblPrEx>
          <w:tblCellMar>
            <w:top w:w="0" w:type="dxa"/>
            <w:bottom w:w="0" w:type="dxa"/>
          </w:tblCellMar>
        </w:tblPrEx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7D576" w14:textId="77777777" w:rsidR="00D02DF2" w:rsidRDefault="00000000">
            <w:pPr>
              <w:pStyle w:val="TableContents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DAN</w:t>
            </w:r>
          </w:p>
        </w:tc>
        <w:tc>
          <w:tcPr>
            <w:tcW w:w="30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4D4BA" w14:textId="77777777" w:rsidR="00D02DF2" w:rsidRDefault="0000000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PONEDJELJAK</w:t>
            </w:r>
          </w:p>
        </w:tc>
        <w:tc>
          <w:tcPr>
            <w:tcW w:w="30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1BAA3" w14:textId="77777777" w:rsidR="00D02DF2" w:rsidRDefault="00000000">
            <w:pPr>
              <w:pStyle w:val="Standard"/>
              <w:jc w:val="center"/>
            </w:pPr>
            <w:r>
              <w:t xml:space="preserve"> </w:t>
            </w:r>
            <w:r>
              <w:rPr>
                <w:b/>
                <w:bCs/>
              </w:rPr>
              <w:t xml:space="preserve"> UTORAK</w:t>
            </w:r>
          </w:p>
        </w:tc>
        <w:tc>
          <w:tcPr>
            <w:tcW w:w="2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A9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1DB99" w14:textId="77777777" w:rsidR="00D02DF2" w:rsidRDefault="0000000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SRIJEDA</w:t>
            </w:r>
          </w:p>
        </w:tc>
        <w:tc>
          <w:tcPr>
            <w:tcW w:w="2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27B5C" w14:textId="77777777" w:rsidR="00D02DF2" w:rsidRDefault="00000000">
            <w:pPr>
              <w:pStyle w:val="Standard"/>
              <w:jc w:val="center"/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000000"/>
              </w:rPr>
              <w:t>ČETVRTAK</w:t>
            </w:r>
          </w:p>
        </w:tc>
        <w:tc>
          <w:tcPr>
            <w:tcW w:w="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35F25" w14:textId="77777777" w:rsidR="00D02DF2" w:rsidRDefault="00000000">
            <w:pPr>
              <w:pStyle w:val="TableContents"/>
              <w:jc w:val="center"/>
            </w:pP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PETAK</w:t>
            </w:r>
          </w:p>
        </w:tc>
      </w:tr>
      <w:tr w:rsidR="00D02DF2" w14:paraId="2A7571DE" w14:textId="77777777">
        <w:tblPrEx>
          <w:tblCellMar>
            <w:top w:w="0" w:type="dxa"/>
            <w:bottom w:w="0" w:type="dxa"/>
          </w:tblCellMar>
        </w:tblPrEx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A9F9E" w14:textId="77777777" w:rsidR="00D02DF2" w:rsidRDefault="00000000">
            <w:pPr>
              <w:pStyle w:val="TableContents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SAT</w:t>
            </w:r>
          </w:p>
          <w:p w14:paraId="53EA5B8C" w14:textId="77777777" w:rsidR="00D02DF2" w:rsidRDefault="00000000">
            <w:pPr>
              <w:pStyle w:val="TableContents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R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6DA1B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A2C41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08969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46C25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5899A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CC1B3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FA11C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461AD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3EDA9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12EA3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6C634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EB26D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FCB0D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D8830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E8ACE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FD3DA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F5C49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453BA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D0666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B4C66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EBAA0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A503B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4EBE9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B0284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C56A0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3F557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7F3CF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10093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FDFF8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FFB65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C2469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DBE5E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CD71E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</w:tr>
      <w:tr w:rsidR="00D02DF2" w14:paraId="0D21EB72" w14:textId="77777777">
        <w:tblPrEx>
          <w:tblCellMar>
            <w:top w:w="0" w:type="dxa"/>
            <w:bottom w:w="0" w:type="dxa"/>
          </w:tblCellMar>
        </w:tblPrEx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E0E90" w14:textId="77777777" w:rsidR="00D02DF2" w:rsidRDefault="00000000">
            <w:pPr>
              <w:pStyle w:val="TableContents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5.i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19E01" w14:textId="77777777" w:rsidR="00D02DF2" w:rsidRDefault="00000000">
            <w:pPr>
              <w:pStyle w:val="TableContents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Li/Te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75139" w14:textId="77777777" w:rsidR="00D02DF2" w:rsidRDefault="00000000">
            <w:pPr>
              <w:pStyle w:val="TableContents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Li/Te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3CEC5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SRZ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05E52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F21EA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4FBB4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9164F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  <w:p w14:paraId="0859C073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o</w:t>
            </w:r>
          </w:p>
          <w:p w14:paraId="7638B6E5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</w:p>
          <w:p w14:paraId="78CD5517" w14:textId="77777777" w:rsidR="00D02DF2" w:rsidRDefault="00D02DF2">
            <w:pPr>
              <w:pStyle w:val="TableContents"/>
              <w:jc w:val="center"/>
              <w:rPr>
                <w:color w:val="000000"/>
              </w:rPr>
            </w:pPr>
          </w:p>
          <w:p w14:paraId="784654C1" w14:textId="77777777" w:rsidR="00D02DF2" w:rsidRDefault="00000000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E64A1" w14:textId="77777777" w:rsidR="00D02DF2" w:rsidRDefault="00000000">
            <w:pPr>
              <w:pStyle w:val="TableContents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73959" w14:textId="77777777" w:rsidR="00D02DF2" w:rsidRDefault="00000000">
            <w:pPr>
              <w:pStyle w:val="TableContents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FE266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D3F72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7AA78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37DF4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3FAF8" w14:textId="77777777" w:rsidR="00D02DF2" w:rsidRDefault="00000000">
            <w:pPr>
              <w:pStyle w:val="TableContents"/>
              <w:shd w:val="clear" w:color="auto" w:fill="2A6099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Dop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EJ</w:t>
            </w:r>
          </w:p>
          <w:p w14:paraId="126FC35B" w14:textId="77777777" w:rsidR="00D02DF2" w:rsidRDefault="00D02DF2">
            <w:pPr>
              <w:pStyle w:val="TableContents"/>
              <w:shd w:val="clear" w:color="auto" w:fill="2A6099"/>
              <w:jc w:val="center"/>
              <w:rPr>
                <w:color w:val="000000"/>
                <w:sz w:val="18"/>
                <w:szCs w:val="18"/>
              </w:rPr>
            </w:pPr>
          </w:p>
          <w:p w14:paraId="64A62391" w14:textId="77777777" w:rsidR="00D02DF2" w:rsidRDefault="00000000">
            <w:pPr>
              <w:pStyle w:val="TableContents"/>
              <w:shd w:val="clear" w:color="auto" w:fill="FF800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Dod</w:t>
            </w:r>
            <w:proofErr w:type="spellEnd"/>
          </w:p>
          <w:p w14:paraId="54AF63A4" w14:textId="77777777" w:rsidR="00D02DF2" w:rsidRDefault="00000000">
            <w:pPr>
              <w:pStyle w:val="TableContents"/>
              <w:shd w:val="clear" w:color="auto" w:fill="FF80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  <w:p w14:paraId="678E6EFB" w14:textId="77777777" w:rsidR="00D02DF2" w:rsidRDefault="00D02DF2">
            <w:pPr>
              <w:pStyle w:val="TableContents"/>
              <w:shd w:val="clear" w:color="auto" w:fill="E8F2A1"/>
              <w:rPr>
                <w:color w:val="000000"/>
                <w:sz w:val="18"/>
                <w:szCs w:val="18"/>
              </w:rPr>
            </w:pPr>
          </w:p>
          <w:p w14:paraId="5E447C4E" w14:textId="77777777" w:rsidR="00D02DF2" w:rsidRDefault="00000000">
            <w:pPr>
              <w:pStyle w:val="TableContents"/>
              <w:shd w:val="clear" w:color="auto" w:fill="E8F2A1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ZBOR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1B679" w14:textId="77777777" w:rsidR="00D02DF2" w:rsidRDefault="00000000">
            <w:pPr>
              <w:pStyle w:val="TableContents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Ge/Pr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1F648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TZK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618E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1F614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729FC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A59E0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Pr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A9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69C79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Ge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DAD56" w14:textId="77777777" w:rsidR="00D02DF2" w:rsidRDefault="00D02DF2">
            <w:pPr>
              <w:pStyle w:val="TableContents"/>
              <w:rPr>
                <w:color w:val="000000"/>
              </w:rPr>
            </w:pP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FC535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D83F4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C11AA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E817F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8F2A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ABDB5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Gk</w:t>
            </w:r>
            <w:proofErr w:type="spellEnd"/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C70B0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C0906" w14:textId="77777777" w:rsidR="00D02DF2" w:rsidRDefault="00000000">
            <w:pPr>
              <w:pStyle w:val="TableContents"/>
              <w:shd w:val="clear" w:color="auto" w:fill="80008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Dop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HJ</w:t>
            </w:r>
          </w:p>
          <w:p w14:paraId="67B2F309" w14:textId="77777777" w:rsidR="00D02DF2" w:rsidRDefault="00000000">
            <w:pPr>
              <w:pStyle w:val="TableContents"/>
              <w:shd w:val="clear" w:color="auto" w:fill="E8F2A1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Tam</w:t>
            </w:r>
            <w:proofErr w:type="spellEnd"/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28186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Vj</w:t>
            </w:r>
            <w:proofErr w:type="spellEnd"/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FE90A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Vj</w:t>
            </w:r>
            <w:proofErr w:type="spellEnd"/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C0C0A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TZK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618E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68239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E8D17" w14:textId="77777777" w:rsidR="00D02DF2" w:rsidRDefault="00D02DF2">
            <w:pPr>
              <w:pStyle w:val="TableContents"/>
              <w:rPr>
                <w:color w:val="000000"/>
              </w:rPr>
            </w:pPr>
          </w:p>
        </w:tc>
        <w:tc>
          <w:tcPr>
            <w:tcW w:w="4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77F0C" w14:textId="77777777" w:rsidR="00D02DF2" w:rsidRDefault="00000000">
            <w:pPr>
              <w:pStyle w:val="TableContents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Dod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HJ</w:t>
            </w:r>
          </w:p>
        </w:tc>
      </w:tr>
      <w:tr w:rsidR="00D02DF2" w14:paraId="6CC691BA" w14:textId="77777777">
        <w:tblPrEx>
          <w:tblCellMar>
            <w:top w:w="0" w:type="dxa"/>
            <w:bottom w:w="0" w:type="dxa"/>
          </w:tblCellMar>
        </w:tblPrEx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22018" w14:textId="77777777" w:rsidR="00D02DF2" w:rsidRDefault="00000000">
            <w:pPr>
              <w:pStyle w:val="TableContents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6.i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634F4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A2E43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D8DF7" w14:textId="77777777" w:rsidR="00D02DF2" w:rsidRDefault="00000000">
            <w:pPr>
              <w:pStyle w:val="TableContents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Li/Te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C1D76" w14:textId="77777777" w:rsidR="00D02DF2" w:rsidRDefault="00000000">
            <w:pPr>
              <w:pStyle w:val="TableContents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Li/Te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A9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324D0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Ge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81D73" w14:textId="77777777" w:rsidR="00D02DF2" w:rsidRDefault="00D02DF2">
            <w:pPr>
              <w:pStyle w:val="TableContents"/>
              <w:rPr>
                <w:color w:val="000000"/>
              </w:rPr>
            </w:pPr>
          </w:p>
        </w:tc>
        <w:tc>
          <w:tcPr>
            <w:tcW w:w="4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E8F1B" w14:textId="77777777" w:rsidR="00D02DF2" w:rsidRDefault="00D02DF2"/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4DFD8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C1D90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6EAB7" w14:textId="77777777" w:rsidR="00D02DF2" w:rsidRDefault="00000000">
            <w:pPr>
              <w:pStyle w:val="TableContents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73A50" w14:textId="77777777" w:rsidR="00D02DF2" w:rsidRDefault="00000000">
            <w:pPr>
              <w:pStyle w:val="TableContents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4BBA4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F85B5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91F6F" w14:textId="77777777" w:rsidR="00D02DF2" w:rsidRDefault="00D02DF2"/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7C561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TZK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729FC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C1533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Pr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729FC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5FBC7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Pr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8C841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SRZ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618E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7199D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A9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E781F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Ge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3202C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5E278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DEF0E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8E7A4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B6C92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8F2A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10FC2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Gk</w:t>
            </w:r>
            <w:proofErr w:type="spellEnd"/>
          </w:p>
        </w:tc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63C8C" w14:textId="77777777" w:rsidR="00D02DF2" w:rsidRDefault="00D02DF2"/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618E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DB41B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34335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TZK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6021A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Vj</w:t>
            </w:r>
            <w:proofErr w:type="spellEnd"/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B5B9D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Vj</w:t>
            </w:r>
            <w:proofErr w:type="spellEnd"/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66A68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CDF7C" w14:textId="77777777" w:rsidR="00D02DF2" w:rsidRDefault="00D02DF2"/>
        </w:tc>
      </w:tr>
      <w:tr w:rsidR="00D02DF2" w14:paraId="74DAA057" w14:textId="77777777">
        <w:tblPrEx>
          <w:tblCellMar>
            <w:top w:w="0" w:type="dxa"/>
            <w:bottom w:w="0" w:type="dxa"/>
          </w:tblCellMar>
        </w:tblPrEx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18C2D" w14:textId="77777777" w:rsidR="00D02DF2" w:rsidRDefault="00000000">
            <w:pPr>
              <w:pStyle w:val="TableContents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7.i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B5AB6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3D314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A9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593BD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Ge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A9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17BAD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Ge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2504B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F5325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57CB2" w14:textId="77777777" w:rsidR="00D02DF2" w:rsidRDefault="00D02DF2"/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D92BA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Fi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2D026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Fi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80ED4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DD0BA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D5732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8F2A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6FB05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Gk</w:t>
            </w:r>
            <w:proofErr w:type="spellEnd"/>
          </w:p>
        </w:tc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8D134" w14:textId="77777777" w:rsidR="00D02DF2" w:rsidRDefault="00D02DF2"/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E57F5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14850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01DFE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TZK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618E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BA012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729FC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8A3B0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729FC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C65E9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E86B8" w14:textId="77777777" w:rsidR="00D02DF2" w:rsidRDefault="00000000">
            <w:pPr>
              <w:pStyle w:val="TableContents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Li/Te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30A0E" w14:textId="77777777" w:rsidR="00D02DF2" w:rsidRDefault="00000000">
            <w:pPr>
              <w:pStyle w:val="TableContents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Li/Te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559F5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SRZ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8DF8E" w14:textId="77777777" w:rsidR="00D02DF2" w:rsidRDefault="00000000">
            <w:pPr>
              <w:pStyle w:val="TableContents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4F782" w14:textId="77777777" w:rsidR="00D02DF2" w:rsidRDefault="00000000">
            <w:pPr>
              <w:pStyle w:val="TableContents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7F8CD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0A601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D482D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TZK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618E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68D04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004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C7B71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004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85F3D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A820D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Vj</w:t>
            </w:r>
            <w:proofErr w:type="spellEnd"/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BECDD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Vj</w:t>
            </w:r>
            <w:proofErr w:type="spellEnd"/>
          </w:p>
        </w:tc>
      </w:tr>
      <w:tr w:rsidR="00D02DF2" w14:paraId="782A854D" w14:textId="77777777">
        <w:tblPrEx>
          <w:tblCellMar>
            <w:top w:w="0" w:type="dxa"/>
            <w:bottom w:w="0" w:type="dxa"/>
          </w:tblCellMar>
        </w:tblPrEx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62371" w14:textId="77777777" w:rsidR="00D02DF2" w:rsidRDefault="00000000">
            <w:pPr>
              <w:pStyle w:val="TableContents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8.i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004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A6703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004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ECA71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90E32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25009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Vj</w:t>
            </w:r>
            <w:proofErr w:type="spellEnd"/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521C4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Vj</w:t>
            </w:r>
            <w:proofErr w:type="spellEnd"/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A9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D3465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SRZ</w:t>
            </w:r>
          </w:p>
        </w:tc>
        <w:tc>
          <w:tcPr>
            <w:tcW w:w="4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FD884" w14:textId="77777777" w:rsidR="00D02DF2" w:rsidRDefault="00D02DF2"/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200EA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9FD5B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958B5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Fi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D10FC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Fi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8F2A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18FDA" w14:textId="77777777" w:rsidR="00D02DF2" w:rsidRDefault="00000000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Gk</w:t>
            </w:r>
            <w:proofErr w:type="spellEnd"/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88527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8CC4F" w14:textId="77777777" w:rsidR="00D02DF2" w:rsidRDefault="00D02DF2"/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2D3CE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46F43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A9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D26B1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Ge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A9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24DD6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Ge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0D631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TZK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618E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612A2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59C02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A60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EB352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EJ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22C46" w14:textId="77777777" w:rsidR="00D02DF2" w:rsidRDefault="00000000">
            <w:pPr>
              <w:pStyle w:val="TableContents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Li/Te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97150" w14:textId="77777777" w:rsidR="00D02DF2" w:rsidRDefault="00000000">
            <w:pPr>
              <w:pStyle w:val="TableContents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Li/Te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CFBE1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HJ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7BD48" w14:textId="77777777" w:rsidR="00D02DF2" w:rsidRDefault="00000000">
            <w:pPr>
              <w:pStyle w:val="TableContents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54520" w14:textId="77777777" w:rsidR="00D02DF2" w:rsidRDefault="00000000">
            <w:pPr>
              <w:pStyle w:val="TableContents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004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9D1E4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004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5D5A6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618E8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1EF29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0D807" w14:textId="77777777" w:rsidR="00D02DF2" w:rsidRDefault="00000000">
            <w:pPr>
              <w:pStyle w:val="TableContents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TZK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C601B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FC44C" w14:textId="77777777" w:rsidR="00D02DF2" w:rsidRDefault="000000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</w:tr>
    </w:tbl>
    <w:p w14:paraId="1248D82E" w14:textId="77777777" w:rsidR="00D02DF2" w:rsidRDefault="00D02DF2">
      <w:pPr>
        <w:pStyle w:val="Standard"/>
      </w:pPr>
    </w:p>
    <w:p w14:paraId="0F9A2445" w14:textId="77777777" w:rsidR="00D02DF2" w:rsidRDefault="00000000">
      <w:pPr>
        <w:pStyle w:val="Standard"/>
      </w:pPr>
      <w:r>
        <w:t xml:space="preserve">            </w:t>
      </w:r>
      <w:r>
        <w:rPr>
          <w:b/>
          <w:bCs/>
          <w:color w:val="FF8000"/>
        </w:rPr>
        <w:t xml:space="preserve">Jadranka  </w:t>
      </w:r>
      <w:proofErr w:type="spellStart"/>
      <w:r>
        <w:rPr>
          <w:b/>
          <w:bCs/>
          <w:color w:val="FF8000"/>
        </w:rPr>
        <w:t>Šaronić</w:t>
      </w:r>
      <w:proofErr w:type="spellEnd"/>
      <w:r>
        <w:rPr>
          <w:b/>
          <w:bCs/>
          <w:color w:val="FF8000"/>
        </w:rPr>
        <w:t xml:space="preserve"> </w:t>
      </w:r>
      <w:r>
        <w:t xml:space="preserve">                 </w:t>
      </w:r>
      <w:r>
        <w:rPr>
          <w:b/>
          <w:bCs/>
          <w:color w:val="2A6099"/>
        </w:rPr>
        <w:t xml:space="preserve"> Zdravko  </w:t>
      </w:r>
      <w:proofErr w:type="spellStart"/>
      <w:r>
        <w:rPr>
          <w:b/>
          <w:bCs/>
          <w:color w:val="2A6099"/>
        </w:rPr>
        <w:t>Funjak</w:t>
      </w:r>
      <w:proofErr w:type="spellEnd"/>
      <w:r>
        <w:rPr>
          <w:b/>
          <w:bCs/>
          <w:color w:val="2A6099"/>
        </w:rPr>
        <w:t xml:space="preserve"> </w:t>
      </w:r>
      <w:r>
        <w:t xml:space="preserve">                  </w:t>
      </w:r>
      <w:r>
        <w:rPr>
          <w:b/>
          <w:bCs/>
          <w:color w:val="00A933"/>
        </w:rPr>
        <w:t xml:space="preserve">Igor  </w:t>
      </w:r>
      <w:proofErr w:type="spellStart"/>
      <w:r>
        <w:rPr>
          <w:b/>
          <w:bCs/>
          <w:color w:val="00A933"/>
        </w:rPr>
        <w:t>Zdenčanović</w:t>
      </w:r>
      <w:proofErr w:type="spellEnd"/>
      <w:r>
        <w:t xml:space="preserve">               </w:t>
      </w:r>
      <w:r>
        <w:rPr>
          <w:b/>
          <w:bCs/>
          <w:color w:val="800080"/>
        </w:rPr>
        <w:t xml:space="preserve">Danijela  </w:t>
      </w:r>
      <w:proofErr w:type="spellStart"/>
      <w:r>
        <w:rPr>
          <w:b/>
          <w:bCs/>
          <w:color w:val="800080"/>
        </w:rPr>
        <w:t>Filošević</w:t>
      </w:r>
      <w:proofErr w:type="spellEnd"/>
      <w:r>
        <w:t xml:space="preserve">                       </w:t>
      </w:r>
      <w:r>
        <w:rPr>
          <w:b/>
          <w:bCs/>
          <w:color w:val="FF0000"/>
        </w:rPr>
        <w:t>Ivana  Grgić</w:t>
      </w:r>
    </w:p>
    <w:p w14:paraId="57B2AA8C" w14:textId="77777777" w:rsidR="008101DE" w:rsidRDefault="0000000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15E0F51F" w14:textId="77777777" w:rsidR="008101DE" w:rsidRDefault="008101DE">
      <w:pPr>
        <w:pStyle w:val="Standard"/>
        <w:rPr>
          <w:sz w:val="20"/>
          <w:szCs w:val="20"/>
        </w:rPr>
      </w:pPr>
    </w:p>
    <w:p w14:paraId="276E3074" w14:textId="7C459E90" w:rsidR="00D02DF2" w:rsidRDefault="00000000">
      <w:pPr>
        <w:pStyle w:val="Standard"/>
      </w:pPr>
      <w:r>
        <w:rPr>
          <w:sz w:val="20"/>
          <w:szCs w:val="20"/>
        </w:rPr>
        <w:t xml:space="preserve"> </w:t>
      </w:r>
      <w:r>
        <w:rPr>
          <w:sz w:val="16"/>
          <w:szCs w:val="16"/>
        </w:rPr>
        <w:t xml:space="preserve">PRIJE PODNE:  </w:t>
      </w:r>
      <w:r>
        <w:rPr>
          <w:b/>
          <w:bCs/>
          <w:sz w:val="16"/>
          <w:szCs w:val="16"/>
        </w:rPr>
        <w:t xml:space="preserve">Tehnička kultura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16"/>
          <w:szCs w:val="16"/>
        </w:rPr>
        <w:t>4.r i 5.r NJEMAČKI J.</w:t>
      </w:r>
    </w:p>
    <w:p w14:paraId="49458D42" w14:textId="77777777" w:rsidR="00D02DF2" w:rsidRDefault="00000000">
      <w:pPr>
        <w:pStyle w:val="Standard"/>
      </w:pPr>
      <w:r>
        <w:rPr>
          <w:sz w:val="16"/>
          <w:szCs w:val="16"/>
        </w:rPr>
        <w:t xml:space="preserve">            POSLIJE PODNE:  </w:t>
      </w:r>
      <w:r>
        <w:rPr>
          <w:b/>
          <w:bCs/>
          <w:sz w:val="16"/>
          <w:szCs w:val="16"/>
        </w:rPr>
        <w:t xml:space="preserve">Likovna kultura </w:t>
      </w:r>
      <w:r>
        <w:rPr>
          <w:sz w:val="16"/>
          <w:szCs w:val="16"/>
        </w:rPr>
        <w:t xml:space="preserve">                                                                                           PRIJE PODNE:  </w:t>
      </w:r>
      <w:r>
        <w:rPr>
          <w:b/>
          <w:bCs/>
          <w:sz w:val="16"/>
          <w:szCs w:val="16"/>
        </w:rPr>
        <w:t xml:space="preserve">1.sat PRIRODA  </w:t>
      </w:r>
      <w:r>
        <w:rPr>
          <w:sz w:val="16"/>
          <w:szCs w:val="16"/>
        </w:rPr>
        <w:t xml:space="preserve">                          </w:t>
      </w:r>
      <w:r>
        <w:rPr>
          <w:b/>
          <w:bCs/>
          <w:sz w:val="16"/>
          <w:szCs w:val="16"/>
        </w:rPr>
        <w:t>2. i 3. sat  4.i                                                  5. i 6. sat</w:t>
      </w:r>
    </w:p>
    <w:p w14:paraId="0C4902E2" w14:textId="77777777" w:rsidR="00D02DF2" w:rsidRDefault="00000000">
      <w:pPr>
        <w:pStyle w:val="Standard"/>
      </w:pPr>
      <w:r>
        <w:rPr>
          <w:sz w:val="16"/>
          <w:szCs w:val="16"/>
        </w:rPr>
        <w:t xml:space="preserve">            </w:t>
      </w:r>
      <w:r>
        <w:rPr>
          <w:b/>
          <w:bCs/>
          <w:sz w:val="16"/>
          <w:szCs w:val="16"/>
        </w:rPr>
        <w:t>6.r i 8.r NJEMAČKI J.</w:t>
      </w:r>
      <w:r>
        <w:rPr>
          <w:sz w:val="16"/>
          <w:szCs w:val="16"/>
        </w:rPr>
        <w:t xml:space="preserve">                                                                                                                 POSLIJE PODNE: </w:t>
      </w:r>
      <w:r>
        <w:rPr>
          <w:b/>
          <w:bCs/>
          <w:sz w:val="16"/>
          <w:szCs w:val="16"/>
        </w:rPr>
        <w:t>1.sat GEOGRAFIJA</w:t>
      </w:r>
      <w:r>
        <w:rPr>
          <w:sz w:val="16"/>
          <w:szCs w:val="16"/>
        </w:rPr>
        <w:t xml:space="preserve">                 ( 8.50 – 10.25  ili</w:t>
      </w:r>
    </w:p>
    <w:p w14:paraId="68004CC6" w14:textId="77777777" w:rsidR="00D02DF2" w:rsidRDefault="00000000">
      <w:pPr>
        <w:pStyle w:val="Standard"/>
      </w:pPr>
      <w:r>
        <w:rPr>
          <w:sz w:val="16"/>
          <w:szCs w:val="16"/>
        </w:rPr>
        <w:t xml:space="preserve">                </w:t>
      </w:r>
      <w:r>
        <w:rPr>
          <w:b/>
          <w:bCs/>
          <w:sz w:val="16"/>
          <w:szCs w:val="16"/>
        </w:rPr>
        <w:t xml:space="preserve">6. i 7. sat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13.50 – 14.35 )</w:t>
      </w:r>
    </w:p>
    <w:p w14:paraId="6E8E3C5E" w14:textId="77777777" w:rsidR="00D02DF2" w:rsidRDefault="00000000">
      <w:pPr>
        <w:pStyle w:val="Standard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16"/>
          <w:szCs w:val="16"/>
        </w:rPr>
        <w:t>INFORMATIKA</w:t>
      </w:r>
    </w:p>
    <w:p w14:paraId="61AEC653" w14:textId="77777777" w:rsidR="00D02DF2" w:rsidRDefault="00000000">
      <w:pPr>
        <w:pStyle w:val="Standard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PRIJE PODNE: </w:t>
      </w:r>
      <w:r>
        <w:rPr>
          <w:b/>
          <w:bCs/>
          <w:sz w:val="16"/>
          <w:szCs w:val="16"/>
        </w:rPr>
        <w:t>Tehnička kultura</w:t>
      </w:r>
    </w:p>
    <w:p w14:paraId="08FB58D0" w14:textId="77777777" w:rsidR="00D02DF2" w:rsidRDefault="00000000">
      <w:pPr>
        <w:pStyle w:val="Standard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POSLIJE PODNE: </w:t>
      </w:r>
      <w:r>
        <w:rPr>
          <w:b/>
          <w:bCs/>
          <w:sz w:val="16"/>
          <w:szCs w:val="16"/>
        </w:rPr>
        <w:t>Likovna kultura</w:t>
      </w:r>
    </w:p>
    <w:sectPr w:rsidR="00D02DF2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DB00D" w14:textId="77777777" w:rsidR="0017319F" w:rsidRDefault="0017319F">
      <w:r>
        <w:separator/>
      </w:r>
    </w:p>
  </w:endnote>
  <w:endnote w:type="continuationSeparator" w:id="0">
    <w:p w14:paraId="36A8F98B" w14:textId="77777777" w:rsidR="0017319F" w:rsidRDefault="0017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2DA30" w14:textId="77777777" w:rsidR="0017319F" w:rsidRDefault="0017319F">
      <w:r>
        <w:rPr>
          <w:color w:val="000000"/>
        </w:rPr>
        <w:separator/>
      </w:r>
    </w:p>
  </w:footnote>
  <w:footnote w:type="continuationSeparator" w:id="0">
    <w:p w14:paraId="71AD4236" w14:textId="77777777" w:rsidR="0017319F" w:rsidRDefault="00173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02DF2"/>
    <w:rsid w:val="0017319F"/>
    <w:rsid w:val="00555FBE"/>
    <w:rsid w:val="008101DE"/>
    <w:rsid w:val="00D0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BEEF"/>
  <w15:docId w15:val="{3F0A6587-1E51-4DDB-8859-BECEB4F8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hr-H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Lenard</dc:creator>
  <cp:lastModifiedBy>Ivan Lenard</cp:lastModifiedBy>
  <cp:revision>3</cp:revision>
  <dcterms:created xsi:type="dcterms:W3CDTF">2026-09-01T09:03:00Z</dcterms:created>
  <dcterms:modified xsi:type="dcterms:W3CDTF">2026-09-01T09:03:00Z</dcterms:modified>
</cp:coreProperties>
</file>